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D649C3" w14:textId="77777777" w:rsidR="005D2F13" w:rsidRDefault="005D2F13" w:rsidP="006533DB">
      <w:pPr>
        <w:jc w:val="center"/>
        <w:rPr>
          <w:b/>
          <w:bCs/>
          <w:rtl/>
        </w:rPr>
      </w:pPr>
    </w:p>
    <w:p w14:paraId="076620D7" w14:textId="77777777" w:rsidR="00947E2B" w:rsidRDefault="00947E2B" w:rsidP="006533DB">
      <w:pPr>
        <w:jc w:val="center"/>
        <w:rPr>
          <w:b/>
          <w:bCs/>
          <w:u w:val="single"/>
          <w:rtl/>
        </w:rPr>
      </w:pPr>
    </w:p>
    <w:p w14:paraId="384FC2D7" w14:textId="2802EF22" w:rsidR="00040409" w:rsidRPr="00D8047D" w:rsidRDefault="00040409" w:rsidP="006533DB">
      <w:pPr>
        <w:jc w:val="center"/>
        <w:rPr>
          <w:b/>
          <w:bCs/>
          <w:u w:val="single"/>
          <w:rtl/>
        </w:rPr>
      </w:pPr>
      <w:r w:rsidRPr="00D8047D">
        <w:rPr>
          <w:b/>
          <w:bCs/>
          <w:u w:val="single"/>
          <w:rtl/>
        </w:rPr>
        <w:t xml:space="preserve">מתקן </w:t>
      </w:r>
      <w:r w:rsidR="00817EA5">
        <w:rPr>
          <w:rFonts w:hint="cs"/>
          <w:b/>
          <w:bCs/>
          <w:u w:val="single"/>
          <w:rtl/>
        </w:rPr>
        <w:t>בידוק</w:t>
      </w:r>
      <w:r w:rsidR="009A73CE">
        <w:rPr>
          <w:rFonts w:hint="cs"/>
          <w:b/>
          <w:bCs/>
          <w:u w:val="single"/>
          <w:rtl/>
        </w:rPr>
        <w:t xml:space="preserve"> רכב </w:t>
      </w:r>
      <w:r w:rsidR="00817EA5">
        <w:rPr>
          <w:rFonts w:hint="cs"/>
          <w:b/>
          <w:bCs/>
          <w:u w:val="single"/>
          <w:rtl/>
        </w:rPr>
        <w:t xml:space="preserve"> ידני (</w:t>
      </w:r>
      <w:r w:rsidR="009A73CE">
        <w:rPr>
          <w:rFonts w:hint="cs"/>
          <w:b/>
          <w:bCs/>
          <w:u w:val="single"/>
          <w:rtl/>
        </w:rPr>
        <w:t xml:space="preserve"> מבנה </w:t>
      </w:r>
      <w:r w:rsidR="00817EA5">
        <w:rPr>
          <w:rFonts w:hint="cs"/>
          <w:b/>
          <w:bCs/>
          <w:u w:val="single"/>
          <w:rtl/>
        </w:rPr>
        <w:t xml:space="preserve"> זמני ) </w:t>
      </w:r>
      <w:r w:rsidR="00C7375C">
        <w:rPr>
          <w:rFonts w:hint="cs"/>
          <w:b/>
          <w:bCs/>
          <w:u w:val="single"/>
          <w:rtl/>
        </w:rPr>
        <w:t xml:space="preserve"> מעבר בגין</w:t>
      </w:r>
      <w:r w:rsidR="009A73CE">
        <w:rPr>
          <w:rFonts w:hint="cs"/>
          <w:b/>
          <w:bCs/>
          <w:u w:val="single"/>
          <w:rtl/>
        </w:rPr>
        <w:t xml:space="preserve"> ( טאבה )</w:t>
      </w:r>
    </w:p>
    <w:p w14:paraId="66F29216" w14:textId="77777777" w:rsidR="00040409" w:rsidRDefault="00040409" w:rsidP="00D8047D">
      <w:pPr>
        <w:jc w:val="center"/>
        <w:rPr>
          <w:rtl/>
        </w:rPr>
      </w:pPr>
      <w:r w:rsidRPr="00D8047D">
        <w:rPr>
          <w:b/>
          <w:bCs/>
          <w:u w:val="single"/>
          <w:rtl/>
        </w:rPr>
        <w:t>דרישות טכניות/ הנדסיות מבעלי הקרקע</w:t>
      </w:r>
    </w:p>
    <w:p w14:paraId="74068848" w14:textId="77777777" w:rsidR="00947E2B" w:rsidRDefault="00947E2B" w:rsidP="00D8047D">
      <w:pPr>
        <w:jc w:val="center"/>
        <w:rPr>
          <w:rtl/>
        </w:rPr>
      </w:pPr>
    </w:p>
    <w:p w14:paraId="10D898B2" w14:textId="77777777" w:rsidR="005D2F13" w:rsidRDefault="005D2F13" w:rsidP="009F4A23">
      <w:pPr>
        <w:jc w:val="left"/>
        <w:rPr>
          <w:u w:val="single"/>
          <w:rtl/>
        </w:rPr>
      </w:pPr>
    </w:p>
    <w:p w14:paraId="39A72A7E" w14:textId="77777777" w:rsidR="00947E2B" w:rsidRPr="006533DB" w:rsidRDefault="00947E2B" w:rsidP="009F4A23">
      <w:pPr>
        <w:jc w:val="left"/>
        <w:rPr>
          <w:u w:val="single"/>
        </w:rPr>
      </w:pPr>
    </w:p>
    <w:p w14:paraId="31B202EB" w14:textId="77777777" w:rsidR="006533DB" w:rsidRPr="00D61E8D" w:rsidRDefault="006533DB" w:rsidP="00B7600D">
      <w:pPr>
        <w:numPr>
          <w:ilvl w:val="0"/>
          <w:numId w:val="2"/>
        </w:numPr>
        <w:jc w:val="left"/>
        <w:rPr>
          <w:b/>
          <w:bCs/>
          <w:u w:val="single"/>
        </w:rPr>
      </w:pPr>
      <w:r w:rsidRPr="00D61E8D">
        <w:rPr>
          <w:rFonts w:hint="cs"/>
          <w:b/>
          <w:bCs/>
          <w:u w:val="single"/>
          <w:rtl/>
        </w:rPr>
        <w:t>כללי</w:t>
      </w:r>
    </w:p>
    <w:p w14:paraId="13D1117D" w14:textId="543D132A" w:rsidR="009F4A23" w:rsidRDefault="009F4A23" w:rsidP="009F4A23">
      <w:pPr>
        <w:ind w:left="720"/>
        <w:jc w:val="left"/>
        <w:rPr>
          <w:rtl/>
        </w:rPr>
      </w:pPr>
      <w:bookmarkStart w:id="0" w:name="_GoBack"/>
      <w:bookmarkEnd w:id="0"/>
      <w:r>
        <w:rPr>
          <w:rFonts w:hint="cs"/>
          <w:rtl/>
        </w:rPr>
        <w:t>באזור חניית רכבים נכנסים יוקם מבנה זמני לבידוק כלי רכב ידני</w:t>
      </w:r>
    </w:p>
    <w:p w14:paraId="2488279E" w14:textId="7FA8D81D" w:rsidR="005D2F13" w:rsidRDefault="009F4A23" w:rsidP="00C231A8">
      <w:pPr>
        <w:ind w:left="720"/>
        <w:jc w:val="left"/>
        <w:rPr>
          <w:rtl/>
        </w:rPr>
      </w:pPr>
      <w:r>
        <w:rPr>
          <w:rFonts w:hint="cs"/>
          <w:rtl/>
        </w:rPr>
        <w:t>מצורפת תכנית העמדה עקרונית מס</w:t>
      </w:r>
      <w:r w:rsidR="00C231A8">
        <w:rPr>
          <w:rFonts w:hint="cs"/>
          <w:rtl/>
        </w:rPr>
        <w:t xml:space="preserve">' 143-05-004 , 143-05-005 </w:t>
      </w:r>
      <w:r w:rsidR="00817EA5">
        <w:rPr>
          <w:rFonts w:hint="cs"/>
          <w:rtl/>
        </w:rPr>
        <w:tab/>
      </w:r>
    </w:p>
    <w:p w14:paraId="7B54F677" w14:textId="5D58648A" w:rsidR="00817EA5" w:rsidRDefault="00817EA5" w:rsidP="00817EA5">
      <w:pPr>
        <w:ind w:left="720"/>
        <w:jc w:val="left"/>
        <w:rPr>
          <w:rtl/>
        </w:rPr>
      </w:pPr>
      <w:r>
        <w:rPr>
          <w:rFonts w:hint="cs"/>
          <w:rtl/>
        </w:rPr>
        <w:t xml:space="preserve">תכנית העמדה סופית תוגש ע"י הקבלן לאישור </w:t>
      </w:r>
      <w:r w:rsidR="009A73CE">
        <w:rPr>
          <w:rFonts w:hint="cs"/>
          <w:rtl/>
        </w:rPr>
        <w:t>המזמין</w:t>
      </w:r>
      <w:r w:rsidR="007A1BA1">
        <w:rPr>
          <w:rFonts w:hint="cs"/>
          <w:rtl/>
        </w:rPr>
        <w:t xml:space="preserve"> / בעלי הקרקע קדם להגשה לאישורי רשויות.</w:t>
      </w:r>
    </w:p>
    <w:p w14:paraId="5D15F2D2" w14:textId="77777777" w:rsidR="00947E2B" w:rsidRDefault="00947E2B" w:rsidP="00817EA5">
      <w:pPr>
        <w:ind w:left="720"/>
        <w:jc w:val="left"/>
        <w:rPr>
          <w:rtl/>
        </w:rPr>
      </w:pPr>
    </w:p>
    <w:p w14:paraId="02529971" w14:textId="77777777" w:rsidR="009F4A23" w:rsidRPr="006533DB" w:rsidRDefault="009F4A23" w:rsidP="009F4A23">
      <w:pPr>
        <w:ind w:left="720"/>
        <w:jc w:val="left"/>
      </w:pPr>
    </w:p>
    <w:p w14:paraId="126CD151" w14:textId="27731A1F" w:rsidR="006533DB" w:rsidRPr="00D61E8D" w:rsidRDefault="006533DB" w:rsidP="00425C21">
      <w:pPr>
        <w:numPr>
          <w:ilvl w:val="0"/>
          <w:numId w:val="2"/>
        </w:numPr>
        <w:jc w:val="left"/>
        <w:rPr>
          <w:b/>
          <w:bCs/>
          <w:u w:val="single"/>
        </w:rPr>
      </w:pPr>
      <w:r w:rsidRPr="00D61E8D">
        <w:rPr>
          <w:rFonts w:hint="cs"/>
          <w:b/>
          <w:bCs/>
          <w:u w:val="single"/>
          <w:rtl/>
        </w:rPr>
        <w:t>נתונים כללים</w:t>
      </w:r>
    </w:p>
    <w:p w14:paraId="376D07B7" w14:textId="77777777" w:rsidR="00D61E8D" w:rsidRDefault="00D61E8D" w:rsidP="006533DB">
      <w:pPr>
        <w:ind w:left="720"/>
        <w:jc w:val="left"/>
        <w:rPr>
          <w:rtl/>
        </w:rPr>
      </w:pPr>
    </w:p>
    <w:p w14:paraId="222A54A4" w14:textId="3BF50E32" w:rsidR="00C7375C" w:rsidRDefault="009F4A23" w:rsidP="00C701DB">
      <w:pPr>
        <w:pStyle w:val="aa"/>
        <w:numPr>
          <w:ilvl w:val="0"/>
          <w:numId w:val="3"/>
        </w:numPr>
        <w:jc w:val="left"/>
      </w:pPr>
      <w:r>
        <w:rPr>
          <w:rFonts w:hint="cs"/>
          <w:rtl/>
        </w:rPr>
        <w:t xml:space="preserve">מבנה אוהל יהיה במידות מקסימליות של </w:t>
      </w:r>
      <w:r w:rsidR="00C701DB">
        <w:rPr>
          <w:rFonts w:hint="cs"/>
          <w:rtl/>
        </w:rPr>
        <w:t>9</w:t>
      </w:r>
      <w:r>
        <w:rPr>
          <w:rFonts w:hint="cs"/>
          <w:rtl/>
        </w:rPr>
        <w:t>.00/</w:t>
      </w:r>
      <w:r w:rsidR="00C701DB">
        <w:rPr>
          <w:rFonts w:hint="cs"/>
          <w:rtl/>
        </w:rPr>
        <w:t>7</w:t>
      </w:r>
      <w:r>
        <w:rPr>
          <w:rFonts w:hint="cs"/>
          <w:rtl/>
        </w:rPr>
        <w:t>.00 מטר .</w:t>
      </w:r>
    </w:p>
    <w:p w14:paraId="63D4758B" w14:textId="57132E51" w:rsidR="009F4A23" w:rsidRDefault="009F4A23" w:rsidP="00EB7F9E">
      <w:pPr>
        <w:pStyle w:val="aa"/>
        <w:numPr>
          <w:ilvl w:val="0"/>
          <w:numId w:val="3"/>
        </w:numPr>
        <w:jc w:val="left"/>
      </w:pPr>
      <w:r>
        <w:rPr>
          <w:rFonts w:hint="cs"/>
          <w:rtl/>
        </w:rPr>
        <w:t>גובה מינימלי של מתחם בידוק הרכב (לאורכו ולרוחבו )יהיה 5.00 מטר .</w:t>
      </w:r>
    </w:p>
    <w:p w14:paraId="24AA610F" w14:textId="4019A974" w:rsidR="009F4A23" w:rsidRDefault="009F4A23" w:rsidP="00EB7F9E">
      <w:pPr>
        <w:pStyle w:val="aa"/>
        <w:numPr>
          <w:ilvl w:val="0"/>
          <w:numId w:val="3"/>
        </w:numPr>
        <w:jc w:val="left"/>
      </w:pPr>
      <w:r w:rsidRPr="00E63AA6">
        <w:rPr>
          <w:rFonts w:hint="cs"/>
          <w:rtl/>
        </w:rPr>
        <w:t>תכנון מלא בכל התחומים</w:t>
      </w:r>
      <w:r>
        <w:rPr>
          <w:rFonts w:hint="cs"/>
          <w:rtl/>
        </w:rPr>
        <w:t xml:space="preserve"> יבוצע ע"י הקבלן כולל היתר בנייה , אישור אכלוס וטופס 4 .</w:t>
      </w:r>
    </w:p>
    <w:p w14:paraId="49CFB32D" w14:textId="536137F5" w:rsidR="009F4A23" w:rsidRDefault="009F4A23" w:rsidP="009A73CE">
      <w:pPr>
        <w:pStyle w:val="aa"/>
        <w:numPr>
          <w:ilvl w:val="0"/>
          <w:numId w:val="3"/>
        </w:numPr>
        <w:jc w:val="left"/>
      </w:pPr>
      <w:r>
        <w:rPr>
          <w:rFonts w:hint="cs"/>
          <w:rtl/>
        </w:rPr>
        <w:t xml:space="preserve">כלל תשתיות ההזנה ( מים , חשמל , תקשורת , אוויר דחוס וכ"ו ), יבוצעו </w:t>
      </w:r>
      <w:r w:rsidR="00817EA5">
        <w:rPr>
          <w:rFonts w:hint="cs"/>
          <w:rtl/>
        </w:rPr>
        <w:t xml:space="preserve">ע"י קבלן </w:t>
      </w:r>
      <w:r w:rsidR="009A73CE">
        <w:rPr>
          <w:rFonts w:hint="cs"/>
          <w:rtl/>
        </w:rPr>
        <w:t>המזמין</w:t>
      </w:r>
      <w:r w:rsidR="00817EA5">
        <w:rPr>
          <w:rFonts w:hint="cs"/>
          <w:rtl/>
        </w:rPr>
        <w:t xml:space="preserve"> , </w:t>
      </w:r>
      <w:r w:rsidR="00C231A8">
        <w:rPr>
          <w:rFonts w:hint="cs"/>
          <w:rtl/>
        </w:rPr>
        <w:t>נק' חיבור יסופקו ע"י בעל הקרקע  .</w:t>
      </w:r>
    </w:p>
    <w:p w14:paraId="2EA96F94" w14:textId="0971D19F" w:rsidR="00817EA5" w:rsidRDefault="00817EA5" w:rsidP="00817EA5">
      <w:pPr>
        <w:pStyle w:val="aa"/>
        <w:ind w:left="1440"/>
        <w:jc w:val="left"/>
        <w:rPr>
          <w:rtl/>
        </w:rPr>
      </w:pPr>
      <w:r>
        <w:rPr>
          <w:rFonts w:hint="cs"/>
          <w:rtl/>
        </w:rPr>
        <w:t>כלל התשתיות יבוצעו בתוואי תת קרקעי.</w:t>
      </w:r>
    </w:p>
    <w:p w14:paraId="01C8E38F" w14:textId="127329DF" w:rsidR="00C231A8" w:rsidRDefault="00C231A8" w:rsidP="00C231A8">
      <w:pPr>
        <w:pStyle w:val="aa"/>
        <w:numPr>
          <w:ilvl w:val="0"/>
          <w:numId w:val="8"/>
        </w:numPr>
        <w:jc w:val="left"/>
      </w:pPr>
      <w:r>
        <w:rPr>
          <w:rtl/>
        </w:rPr>
        <w:t>מיקום חיבור</w:t>
      </w:r>
      <w:r>
        <w:rPr>
          <w:rFonts w:hint="cs"/>
          <w:rtl/>
        </w:rPr>
        <w:t xml:space="preserve"> התשתיות יהיה</w:t>
      </w:r>
      <w:r>
        <w:rPr>
          <w:rtl/>
        </w:rPr>
        <w:t xml:space="preserve"> בקרבת </w:t>
      </w:r>
      <w:r>
        <w:rPr>
          <w:rFonts w:hint="cs"/>
          <w:rtl/>
        </w:rPr>
        <w:t xml:space="preserve">מבנה האוהל </w:t>
      </w:r>
      <w:r>
        <w:rPr>
          <w:rtl/>
        </w:rPr>
        <w:t xml:space="preserve"> ולא יותר מ- </w:t>
      </w:r>
      <w:r>
        <w:rPr>
          <w:rFonts w:hint="cs"/>
          <w:rtl/>
        </w:rPr>
        <w:t>5</w:t>
      </w:r>
      <w:r>
        <w:rPr>
          <w:rtl/>
        </w:rPr>
        <w:t xml:space="preserve"> מ</w:t>
      </w:r>
      <w:r>
        <w:rPr>
          <w:rFonts w:hint="cs"/>
          <w:rtl/>
        </w:rPr>
        <w:t>טר</w:t>
      </w:r>
      <w:r>
        <w:rPr>
          <w:rtl/>
        </w:rPr>
        <w:t xml:space="preserve"> ממנ</w:t>
      </w:r>
      <w:r>
        <w:rPr>
          <w:rFonts w:hint="cs"/>
          <w:rtl/>
        </w:rPr>
        <w:t>ו.</w:t>
      </w:r>
    </w:p>
    <w:p w14:paraId="42EC6419" w14:textId="77777777" w:rsidR="00C231A8" w:rsidRPr="00C231A8" w:rsidRDefault="00C231A8" w:rsidP="00817EA5">
      <w:pPr>
        <w:pStyle w:val="aa"/>
        <w:ind w:left="1440"/>
        <w:jc w:val="left"/>
        <w:rPr>
          <w:rtl/>
        </w:rPr>
      </w:pPr>
    </w:p>
    <w:p w14:paraId="65D396B6" w14:textId="77777777" w:rsidR="00EB7F9E" w:rsidRDefault="00EB7F9E" w:rsidP="006533DB">
      <w:pPr>
        <w:ind w:left="720"/>
        <w:jc w:val="left"/>
        <w:rPr>
          <w:rtl/>
        </w:rPr>
      </w:pPr>
    </w:p>
    <w:p w14:paraId="0149AFDE" w14:textId="77777777" w:rsidR="006533DB" w:rsidRPr="006533DB" w:rsidRDefault="006533DB" w:rsidP="00E84AB0">
      <w:pPr>
        <w:jc w:val="left"/>
        <w:rPr>
          <w:u w:val="single"/>
        </w:rPr>
      </w:pPr>
    </w:p>
    <w:p w14:paraId="02EC92C5" w14:textId="77777777" w:rsidR="00040409" w:rsidRPr="00E84AB0" w:rsidRDefault="00040409" w:rsidP="00B7600D">
      <w:pPr>
        <w:numPr>
          <w:ilvl w:val="0"/>
          <w:numId w:val="2"/>
        </w:numPr>
        <w:jc w:val="left"/>
        <w:rPr>
          <w:b/>
          <w:bCs/>
          <w:u w:val="single"/>
        </w:rPr>
      </w:pPr>
      <w:r w:rsidRPr="00E84AB0">
        <w:rPr>
          <w:b/>
          <w:bCs/>
          <w:u w:val="single"/>
          <w:rtl/>
        </w:rPr>
        <w:t>מצב הקרקע שתימסר</w:t>
      </w:r>
    </w:p>
    <w:p w14:paraId="48C74F1B" w14:textId="237C863B" w:rsidR="00040409" w:rsidRDefault="00E84AB0" w:rsidP="00E84AB0">
      <w:pPr>
        <w:pStyle w:val="aa"/>
        <w:numPr>
          <w:ilvl w:val="0"/>
          <w:numId w:val="8"/>
        </w:numPr>
        <w:jc w:val="left"/>
      </w:pPr>
      <w:r>
        <w:rPr>
          <w:rtl/>
        </w:rPr>
        <w:t>כללי</w:t>
      </w:r>
      <w:r>
        <w:rPr>
          <w:rFonts w:hint="cs"/>
          <w:rtl/>
        </w:rPr>
        <w:t>:</w:t>
      </w:r>
      <w:r w:rsidR="00040409">
        <w:rPr>
          <w:rtl/>
        </w:rPr>
        <w:t xml:space="preserve"> הקרקע</w:t>
      </w:r>
      <w:r w:rsidR="00B8277D">
        <w:rPr>
          <w:rFonts w:hint="cs"/>
          <w:rtl/>
        </w:rPr>
        <w:t xml:space="preserve"> ( שטח חניית רכבים נכנסים</w:t>
      </w:r>
      <w:r w:rsidR="00C231A8">
        <w:rPr>
          <w:rFonts w:hint="cs"/>
          <w:rtl/>
        </w:rPr>
        <w:t xml:space="preserve"> + מיקום האוהל</w:t>
      </w:r>
      <w:r w:rsidR="00B8277D">
        <w:rPr>
          <w:rFonts w:hint="cs"/>
          <w:rtl/>
        </w:rPr>
        <w:t xml:space="preserve"> )</w:t>
      </w:r>
      <w:r w:rsidR="00040409">
        <w:rPr>
          <w:rtl/>
        </w:rPr>
        <w:t xml:space="preserve"> תימסר כש</w:t>
      </w:r>
      <w:r>
        <w:rPr>
          <w:rtl/>
        </w:rPr>
        <w:t>היא פנויה מכל חפץ, צמח או שימוש</w:t>
      </w:r>
      <w:r w:rsidR="00C231A8">
        <w:rPr>
          <w:rFonts w:hint="cs"/>
          <w:rtl/>
        </w:rPr>
        <w:t xml:space="preserve"> ( סימון סופי יקבע בשטח בשיתוף עם בעל הקרקע )</w:t>
      </w:r>
    </w:p>
    <w:p w14:paraId="2E115455" w14:textId="77777777" w:rsidR="00947E2B" w:rsidRDefault="00947E2B" w:rsidP="002B0682">
      <w:pPr>
        <w:pStyle w:val="aa"/>
        <w:ind w:left="1440"/>
        <w:jc w:val="left"/>
      </w:pPr>
    </w:p>
    <w:p w14:paraId="60668E23" w14:textId="77777777" w:rsidR="005D2F13" w:rsidRPr="00C231A8" w:rsidRDefault="005D2F13" w:rsidP="0081072E">
      <w:pPr>
        <w:ind w:left="1440"/>
        <w:jc w:val="left"/>
        <w:rPr>
          <w:u w:val="single"/>
        </w:rPr>
      </w:pPr>
    </w:p>
    <w:p w14:paraId="42E90F26" w14:textId="3DA4A964" w:rsidR="00040409" w:rsidRPr="0081072E" w:rsidRDefault="00040409" w:rsidP="00425C21">
      <w:pPr>
        <w:numPr>
          <w:ilvl w:val="0"/>
          <w:numId w:val="2"/>
        </w:numPr>
        <w:jc w:val="left"/>
        <w:rPr>
          <w:b/>
          <w:bCs/>
          <w:u w:val="single"/>
        </w:rPr>
      </w:pPr>
      <w:r w:rsidRPr="0081072E">
        <w:rPr>
          <w:b/>
          <w:bCs/>
          <w:u w:val="single"/>
          <w:rtl/>
        </w:rPr>
        <w:t>חשמל ותקשורת</w:t>
      </w:r>
    </w:p>
    <w:p w14:paraId="01F701A5" w14:textId="663679EE" w:rsidR="00040409" w:rsidRDefault="00040409" w:rsidP="00C701DB">
      <w:pPr>
        <w:pStyle w:val="aa"/>
        <w:numPr>
          <w:ilvl w:val="0"/>
          <w:numId w:val="8"/>
        </w:numPr>
        <w:jc w:val="left"/>
      </w:pPr>
      <w:r>
        <w:rPr>
          <w:rtl/>
        </w:rPr>
        <w:t xml:space="preserve">בעלי הקרקע יספקו </w:t>
      </w:r>
      <w:r w:rsidR="00A01C50">
        <w:rPr>
          <w:rFonts w:hint="cs"/>
          <w:rtl/>
        </w:rPr>
        <w:t xml:space="preserve">לאתר </w:t>
      </w:r>
      <w:r>
        <w:rPr>
          <w:rtl/>
        </w:rPr>
        <w:t xml:space="preserve">חיבור חשמלי במתח נמוך בגודל -  </w:t>
      </w:r>
      <w:r w:rsidRPr="00425C21">
        <w:rPr>
          <w:b/>
          <w:bCs/>
        </w:rPr>
        <w:t>3x</w:t>
      </w:r>
      <w:r w:rsidR="00C701DB">
        <w:rPr>
          <w:b/>
          <w:bCs/>
        </w:rPr>
        <w:t>63</w:t>
      </w:r>
      <w:r w:rsidRPr="00425C21">
        <w:rPr>
          <w:b/>
          <w:bCs/>
        </w:rPr>
        <w:t>A</w:t>
      </w:r>
      <w:r w:rsidR="00D479EA">
        <w:rPr>
          <w:rFonts w:hint="cs"/>
          <w:rtl/>
        </w:rPr>
        <w:t xml:space="preserve"> </w:t>
      </w:r>
      <w:r w:rsidR="0081072E" w:rsidRPr="00D479EA">
        <w:rPr>
          <w:rtl/>
        </w:rPr>
        <w:t>כולל</w:t>
      </w:r>
      <w:r w:rsidR="0081072E">
        <w:rPr>
          <w:rtl/>
        </w:rPr>
        <w:t xml:space="preserve"> </w:t>
      </w:r>
      <w:r w:rsidR="00217AB1">
        <w:rPr>
          <w:rFonts w:hint="cs"/>
          <w:rtl/>
        </w:rPr>
        <w:t>תאום מול כל הגורמים הרלוונטיים .</w:t>
      </w:r>
    </w:p>
    <w:p w14:paraId="3FBD7099" w14:textId="4ED5C774" w:rsidR="00855A68" w:rsidRDefault="00855A68" w:rsidP="00C701DB">
      <w:pPr>
        <w:pStyle w:val="aa"/>
        <w:numPr>
          <w:ilvl w:val="0"/>
          <w:numId w:val="8"/>
        </w:numPr>
        <w:jc w:val="left"/>
      </w:pPr>
      <w:r>
        <w:rPr>
          <w:rFonts w:hint="cs"/>
          <w:rtl/>
        </w:rPr>
        <w:t>חיבור הא</w:t>
      </w:r>
      <w:r w:rsidR="00254D1D">
        <w:rPr>
          <w:rFonts w:hint="cs"/>
          <w:rtl/>
        </w:rPr>
        <w:t xml:space="preserve">והל יהיה </w:t>
      </w:r>
      <w:r>
        <w:rPr>
          <w:rFonts w:hint="cs"/>
          <w:rtl/>
        </w:rPr>
        <w:t xml:space="preserve">מיציאת לוח מתח נמוך </w:t>
      </w:r>
      <w:r w:rsidR="00817EA5">
        <w:rPr>
          <w:rFonts w:hint="cs"/>
          <w:rtl/>
        </w:rPr>
        <w:t xml:space="preserve">בבעלות </w:t>
      </w:r>
      <w:r w:rsidR="00254D1D">
        <w:rPr>
          <w:rFonts w:hint="cs"/>
          <w:rtl/>
        </w:rPr>
        <w:t xml:space="preserve">בעל הקרקע </w:t>
      </w:r>
      <w:r w:rsidR="00817EA5">
        <w:rPr>
          <w:rFonts w:hint="cs"/>
          <w:rtl/>
        </w:rPr>
        <w:t>ש</w:t>
      </w:r>
      <w:r w:rsidR="00254D1D">
        <w:rPr>
          <w:rFonts w:hint="cs"/>
          <w:rtl/>
        </w:rPr>
        <w:t xml:space="preserve">יספק מפסק זמין ופנוי לחיבור בגודל </w:t>
      </w:r>
      <w:r w:rsidR="00254D1D" w:rsidRPr="009F4A23">
        <w:rPr>
          <w:b/>
          <w:bCs/>
        </w:rPr>
        <w:t>3x</w:t>
      </w:r>
      <w:r w:rsidR="00C701DB">
        <w:rPr>
          <w:b/>
          <w:bCs/>
        </w:rPr>
        <w:t>63</w:t>
      </w:r>
      <w:r w:rsidR="00254D1D" w:rsidRPr="009F4A23">
        <w:rPr>
          <w:b/>
          <w:bCs/>
        </w:rPr>
        <w:t>A</w:t>
      </w:r>
      <w:r w:rsidR="00254D1D" w:rsidRPr="009F4A23">
        <w:rPr>
          <w:rFonts w:hint="cs"/>
          <w:b/>
          <w:bCs/>
          <w:rtl/>
        </w:rPr>
        <w:t xml:space="preserve"> </w:t>
      </w:r>
    </w:p>
    <w:p w14:paraId="28CC43D4" w14:textId="2488FECC" w:rsidR="00254D1D" w:rsidRDefault="00254D1D" w:rsidP="00C701DB">
      <w:pPr>
        <w:pStyle w:val="aa"/>
        <w:numPr>
          <w:ilvl w:val="0"/>
          <w:numId w:val="8"/>
        </w:numPr>
        <w:jc w:val="left"/>
      </w:pPr>
      <w:r>
        <w:rPr>
          <w:rtl/>
        </w:rPr>
        <w:t>מיקום החיבור</w:t>
      </w:r>
      <w:r>
        <w:rPr>
          <w:rFonts w:hint="cs"/>
          <w:rtl/>
        </w:rPr>
        <w:t xml:space="preserve"> יהיה</w:t>
      </w:r>
      <w:r>
        <w:rPr>
          <w:rtl/>
        </w:rPr>
        <w:t xml:space="preserve"> בקרבת </w:t>
      </w:r>
      <w:r>
        <w:rPr>
          <w:rFonts w:hint="cs"/>
          <w:rtl/>
        </w:rPr>
        <w:t xml:space="preserve">מבנה האוהל </w:t>
      </w:r>
      <w:r>
        <w:rPr>
          <w:rtl/>
        </w:rPr>
        <w:t xml:space="preserve"> ולא יותר מ- </w:t>
      </w:r>
      <w:r w:rsidR="00C701DB">
        <w:rPr>
          <w:rFonts w:hint="cs"/>
          <w:rtl/>
        </w:rPr>
        <w:t>5</w:t>
      </w:r>
      <w:r>
        <w:rPr>
          <w:rtl/>
        </w:rPr>
        <w:t xml:space="preserve"> מ</w:t>
      </w:r>
      <w:r>
        <w:rPr>
          <w:rFonts w:hint="cs"/>
          <w:rtl/>
        </w:rPr>
        <w:t>טר</w:t>
      </w:r>
      <w:r>
        <w:rPr>
          <w:rtl/>
        </w:rPr>
        <w:t xml:space="preserve"> ממנ</w:t>
      </w:r>
      <w:r>
        <w:rPr>
          <w:rFonts w:hint="cs"/>
          <w:rtl/>
        </w:rPr>
        <w:t>ו</w:t>
      </w:r>
      <w:r w:rsidR="00817EA5">
        <w:rPr>
          <w:rFonts w:hint="cs"/>
          <w:rtl/>
        </w:rPr>
        <w:t>.</w:t>
      </w:r>
    </w:p>
    <w:p w14:paraId="3A969DAC" w14:textId="5AC9C3FB" w:rsidR="00254D1D" w:rsidRDefault="00040409" w:rsidP="00217AB1">
      <w:pPr>
        <w:pStyle w:val="aa"/>
        <w:numPr>
          <w:ilvl w:val="0"/>
          <w:numId w:val="8"/>
        </w:numPr>
        <w:jc w:val="left"/>
      </w:pPr>
      <w:r w:rsidRPr="009D39F3">
        <w:rPr>
          <w:rtl/>
        </w:rPr>
        <w:t>קבלן המכס</w:t>
      </w:r>
      <w:r w:rsidR="00217AB1">
        <w:rPr>
          <w:rFonts w:hint="cs"/>
          <w:rtl/>
        </w:rPr>
        <w:t xml:space="preserve"> יטמין ,</w:t>
      </w:r>
      <w:r w:rsidRPr="009D39F3">
        <w:rPr>
          <w:rtl/>
        </w:rPr>
        <w:t>ישחיל וי</w:t>
      </w:r>
      <w:r w:rsidR="00254D1D">
        <w:rPr>
          <w:rtl/>
        </w:rPr>
        <w:t xml:space="preserve">חבר את כבל ההזנה </w:t>
      </w:r>
      <w:r w:rsidR="00254D1D">
        <w:rPr>
          <w:rFonts w:hint="cs"/>
          <w:rtl/>
        </w:rPr>
        <w:t>שיידר</w:t>
      </w:r>
      <w:r w:rsidR="00254D1D">
        <w:rPr>
          <w:rFonts w:hint="eastAsia"/>
          <w:rtl/>
        </w:rPr>
        <w:t>ש</w:t>
      </w:r>
      <w:r>
        <w:rPr>
          <w:rtl/>
        </w:rPr>
        <w:t xml:space="preserve"> בלבד.</w:t>
      </w:r>
      <w:r w:rsidRPr="009D39F3">
        <w:rPr>
          <w:rtl/>
        </w:rPr>
        <w:t xml:space="preserve"> </w:t>
      </w:r>
    </w:p>
    <w:p w14:paraId="78DCBBEF" w14:textId="18394F70" w:rsidR="00040409" w:rsidRDefault="0081072E" w:rsidP="00254D1D">
      <w:pPr>
        <w:pStyle w:val="aa"/>
        <w:ind w:left="1440"/>
        <w:jc w:val="left"/>
        <w:rPr>
          <w:rtl/>
        </w:rPr>
      </w:pPr>
      <w:r>
        <w:rPr>
          <w:rFonts w:hint="cs"/>
          <w:rtl/>
        </w:rPr>
        <w:t>לוח</w:t>
      </w:r>
      <w:r w:rsidR="00040409" w:rsidRPr="009D39F3">
        <w:rPr>
          <w:rtl/>
        </w:rPr>
        <w:t xml:space="preserve"> המנייה</w:t>
      </w:r>
      <w:r w:rsidR="00040409">
        <w:rPr>
          <w:rtl/>
        </w:rPr>
        <w:t xml:space="preserve"> של מתקן המכס</w:t>
      </w:r>
      <w:r w:rsidR="00040409" w:rsidRPr="009D39F3">
        <w:rPr>
          <w:rtl/>
        </w:rPr>
        <w:t xml:space="preserve"> יותקן</w:t>
      </w:r>
      <w:r w:rsidR="00040409">
        <w:rPr>
          <w:rtl/>
        </w:rPr>
        <w:t xml:space="preserve"> על ידי בעלי הקרקע</w:t>
      </w:r>
      <w:r>
        <w:rPr>
          <w:rtl/>
        </w:rPr>
        <w:t xml:space="preserve"> ב</w:t>
      </w:r>
      <w:r w:rsidR="00217AB1">
        <w:rPr>
          <w:rFonts w:hint="cs"/>
          <w:rtl/>
        </w:rPr>
        <w:t xml:space="preserve">מקום שיוסכם ע"י </w:t>
      </w:r>
      <w:r w:rsidR="00254D1D">
        <w:rPr>
          <w:rFonts w:hint="cs"/>
          <w:rtl/>
        </w:rPr>
        <w:t>ה</w:t>
      </w:r>
      <w:r w:rsidR="00217AB1">
        <w:rPr>
          <w:rFonts w:hint="cs"/>
          <w:rtl/>
        </w:rPr>
        <w:t>מכס</w:t>
      </w:r>
      <w:r w:rsidR="00254D1D">
        <w:rPr>
          <w:rFonts w:hint="cs"/>
          <w:rtl/>
        </w:rPr>
        <w:t>.</w:t>
      </w:r>
    </w:p>
    <w:p w14:paraId="130EB733" w14:textId="05E6CEA7" w:rsidR="00217AB1" w:rsidRDefault="00217AB1" w:rsidP="00217AB1">
      <w:pPr>
        <w:pStyle w:val="aa"/>
        <w:numPr>
          <w:ilvl w:val="0"/>
          <w:numId w:val="8"/>
        </w:numPr>
        <w:jc w:val="left"/>
      </w:pPr>
      <w:r>
        <w:rPr>
          <w:rFonts w:hint="cs"/>
          <w:rtl/>
        </w:rPr>
        <w:t xml:space="preserve">ארון </w:t>
      </w:r>
      <w:r w:rsidR="00040409" w:rsidRPr="007523DA">
        <w:rPr>
          <w:rtl/>
        </w:rPr>
        <w:t>התקשורת</w:t>
      </w:r>
      <w:r w:rsidR="009A73CE">
        <w:rPr>
          <w:rFonts w:hint="cs"/>
          <w:rtl/>
        </w:rPr>
        <w:t xml:space="preserve"> שיותקן באוהל יסופק ע"י קבלן מזמין העבודה </w:t>
      </w:r>
      <w:r>
        <w:rPr>
          <w:rFonts w:hint="cs"/>
          <w:rtl/>
        </w:rPr>
        <w:t>.</w:t>
      </w:r>
      <w:r w:rsidR="00040409" w:rsidRPr="007523DA">
        <w:rPr>
          <w:rtl/>
        </w:rPr>
        <w:t xml:space="preserve"> </w:t>
      </w:r>
    </w:p>
    <w:p w14:paraId="1998509A" w14:textId="571D2D27" w:rsidR="00040409" w:rsidRDefault="00040409" w:rsidP="00C36F9D">
      <w:pPr>
        <w:pStyle w:val="aa"/>
        <w:numPr>
          <w:ilvl w:val="0"/>
          <w:numId w:val="8"/>
        </w:numPr>
        <w:jc w:val="left"/>
      </w:pPr>
      <w:r w:rsidRPr="007523DA">
        <w:rPr>
          <w:rtl/>
        </w:rPr>
        <w:t xml:space="preserve">באחריות </w:t>
      </w:r>
      <w:r w:rsidR="0081072E">
        <w:rPr>
          <w:rFonts w:hint="cs"/>
          <w:rtl/>
        </w:rPr>
        <w:t>בעלי הקרקע</w:t>
      </w:r>
      <w:r w:rsidR="00B8277D">
        <w:rPr>
          <w:rtl/>
        </w:rPr>
        <w:t>  ל</w:t>
      </w:r>
      <w:r w:rsidR="00B8277D">
        <w:rPr>
          <w:rFonts w:hint="cs"/>
          <w:rtl/>
        </w:rPr>
        <w:t>ספק נק' חיבור ל</w:t>
      </w:r>
      <w:r w:rsidRPr="007523DA">
        <w:rPr>
          <w:rtl/>
        </w:rPr>
        <w:t>כבל אופטי "סינגל מוד"</w:t>
      </w:r>
      <w:r w:rsidR="0081072E">
        <w:rPr>
          <w:rFonts w:hint="cs"/>
          <w:rtl/>
        </w:rPr>
        <w:t xml:space="preserve"> </w:t>
      </w:r>
      <w:r w:rsidRPr="007523DA">
        <w:rPr>
          <w:rtl/>
        </w:rPr>
        <w:t>(</w:t>
      </w:r>
      <w:r w:rsidR="00C36F9D">
        <w:rPr>
          <w:rFonts w:hint="cs"/>
          <w:rtl/>
        </w:rPr>
        <w:t>24</w:t>
      </w:r>
      <w:r w:rsidRPr="007523DA">
        <w:rPr>
          <w:rtl/>
        </w:rPr>
        <w:t xml:space="preserve"> זוגות)</w:t>
      </w:r>
      <w:r>
        <w:rPr>
          <w:rtl/>
        </w:rPr>
        <w:t xml:space="preserve"> אל </w:t>
      </w:r>
      <w:r w:rsidR="00B8277D">
        <w:rPr>
          <w:rFonts w:hint="cs"/>
          <w:rtl/>
        </w:rPr>
        <w:t xml:space="preserve">ארון </w:t>
      </w:r>
      <w:r>
        <w:rPr>
          <w:rtl/>
        </w:rPr>
        <w:t xml:space="preserve">התקשורת החדש. </w:t>
      </w:r>
      <w:r w:rsidRPr="007523DA">
        <w:rPr>
          <w:rtl/>
        </w:rPr>
        <w:t>כמו"כ ,</w:t>
      </w:r>
      <w:r w:rsidRPr="00A23B03">
        <w:rPr>
          <w:rtl/>
        </w:rPr>
        <w:t xml:space="preserve">יש </w:t>
      </w:r>
      <w:r w:rsidR="00B8277D">
        <w:rPr>
          <w:rFonts w:hint="cs"/>
          <w:rtl/>
        </w:rPr>
        <w:t>לספק 2 נק' טלפוניה ( קווי נחושת )</w:t>
      </w:r>
      <w:r w:rsidR="00EC50DF">
        <w:rPr>
          <w:rFonts w:hint="cs"/>
          <w:rtl/>
        </w:rPr>
        <w:t xml:space="preserve"> לפחות למבנה ( כבל 20 זוג לפחות ).</w:t>
      </w:r>
    </w:p>
    <w:p w14:paraId="16453215" w14:textId="16A2D7B6" w:rsidR="007A1BA1" w:rsidRPr="00C231A8" w:rsidRDefault="00316789" w:rsidP="00EC50DF">
      <w:pPr>
        <w:pStyle w:val="aa"/>
        <w:ind w:left="1440"/>
        <w:jc w:val="left"/>
        <w:rPr>
          <w:rtl/>
        </w:rPr>
      </w:pPr>
      <w:r>
        <w:rPr>
          <w:rFonts w:hint="cs"/>
          <w:rtl/>
        </w:rPr>
        <w:t>כבילה תסופק</w:t>
      </w:r>
      <w:r w:rsidR="00EC50DF">
        <w:rPr>
          <w:rFonts w:hint="cs"/>
          <w:rtl/>
        </w:rPr>
        <w:t xml:space="preserve"> ותחובר ע"י קבלן של מזמין העבודה</w:t>
      </w:r>
    </w:p>
    <w:p w14:paraId="052A1AEF" w14:textId="77777777" w:rsidR="00040409" w:rsidRDefault="00040409" w:rsidP="0081072E">
      <w:pPr>
        <w:numPr>
          <w:ilvl w:val="0"/>
          <w:numId w:val="2"/>
        </w:numPr>
        <w:jc w:val="left"/>
        <w:rPr>
          <w:b/>
          <w:bCs/>
          <w:u w:val="single"/>
        </w:rPr>
      </w:pPr>
      <w:r w:rsidRPr="0081072E">
        <w:rPr>
          <w:b/>
          <w:bCs/>
          <w:u w:val="single"/>
          <w:rtl/>
        </w:rPr>
        <w:t>דרישות מים</w:t>
      </w:r>
    </w:p>
    <w:p w14:paraId="17EAE7C0" w14:textId="77777777" w:rsidR="00476903" w:rsidRDefault="00476903" w:rsidP="00476903">
      <w:pPr>
        <w:jc w:val="left"/>
        <w:rPr>
          <w:b/>
          <w:bCs/>
          <w:u w:val="single"/>
        </w:rPr>
      </w:pPr>
    </w:p>
    <w:p w14:paraId="3B57E6CA" w14:textId="77777777" w:rsidR="00040409" w:rsidRDefault="00A23B03" w:rsidP="00C60FC3">
      <w:pPr>
        <w:pStyle w:val="aa"/>
        <w:numPr>
          <w:ilvl w:val="0"/>
          <w:numId w:val="8"/>
        </w:numPr>
        <w:jc w:val="left"/>
        <w:rPr>
          <w:rtl/>
        </w:rPr>
      </w:pPr>
      <w:r>
        <w:rPr>
          <w:rtl/>
        </w:rPr>
        <w:t>כללי</w:t>
      </w:r>
      <w:r>
        <w:rPr>
          <w:rFonts w:hint="cs"/>
          <w:rtl/>
        </w:rPr>
        <w:t>:</w:t>
      </w:r>
      <w:r w:rsidR="00040409">
        <w:rPr>
          <w:rtl/>
        </w:rPr>
        <w:t xml:space="preserve"> מטרת מסמך זה להגדיר את</w:t>
      </w:r>
      <w:r w:rsidR="00C60FC3">
        <w:rPr>
          <w:rtl/>
        </w:rPr>
        <w:t xml:space="preserve"> תשתית המים הנדרשת באתר שבנדון</w:t>
      </w:r>
    </w:p>
    <w:p w14:paraId="4098D8AD" w14:textId="0C4221AD" w:rsidR="00B8277D" w:rsidRDefault="00670A1E" w:rsidP="00254D1D">
      <w:pPr>
        <w:pStyle w:val="aa"/>
        <w:numPr>
          <w:ilvl w:val="0"/>
          <w:numId w:val="8"/>
        </w:numPr>
        <w:jc w:val="left"/>
      </w:pPr>
      <w:r w:rsidRPr="00670A1E">
        <w:rPr>
          <w:rFonts w:hint="cs"/>
          <w:rtl/>
        </w:rPr>
        <w:t xml:space="preserve">כמויות המים </w:t>
      </w:r>
      <w:r w:rsidR="00254D1D">
        <w:rPr>
          <w:rFonts w:hint="cs"/>
          <w:rtl/>
        </w:rPr>
        <w:t>יחושבו</w:t>
      </w:r>
      <w:r w:rsidRPr="00670A1E">
        <w:rPr>
          <w:rFonts w:hint="cs"/>
          <w:rtl/>
        </w:rPr>
        <w:t xml:space="preserve"> לפי התקן האמריקאי </w:t>
      </w:r>
      <w:r w:rsidRPr="00670A1E">
        <w:t>NFPA</w:t>
      </w:r>
      <w:r w:rsidR="00B8277D">
        <w:rPr>
          <w:rFonts w:hint="cs"/>
          <w:rtl/>
        </w:rPr>
        <w:t xml:space="preserve">, דרישות הוראת </w:t>
      </w:r>
      <w:proofErr w:type="spellStart"/>
      <w:r w:rsidR="00B8277D">
        <w:rPr>
          <w:rFonts w:hint="cs"/>
          <w:rtl/>
        </w:rPr>
        <w:t>מכ"ר</w:t>
      </w:r>
      <w:proofErr w:type="spellEnd"/>
      <w:r w:rsidR="00B8277D">
        <w:rPr>
          <w:rFonts w:hint="cs"/>
          <w:rtl/>
        </w:rPr>
        <w:t xml:space="preserve"> 529 </w:t>
      </w:r>
      <w:proofErr w:type="spellStart"/>
      <w:r w:rsidR="00B8277D">
        <w:rPr>
          <w:rFonts w:hint="cs"/>
          <w:rtl/>
        </w:rPr>
        <w:t>ל</w:t>
      </w:r>
      <w:r w:rsidRPr="00670A1E">
        <w:rPr>
          <w:rFonts w:hint="cs"/>
          <w:rtl/>
        </w:rPr>
        <w:t>הידרנטים</w:t>
      </w:r>
      <w:proofErr w:type="spellEnd"/>
      <w:r w:rsidRPr="00670A1E">
        <w:rPr>
          <w:rFonts w:hint="cs"/>
          <w:rtl/>
        </w:rPr>
        <w:t xml:space="preserve"> ועמדות כ</w:t>
      </w:r>
      <w:r w:rsidR="00254D1D">
        <w:rPr>
          <w:rFonts w:hint="cs"/>
          <w:rtl/>
        </w:rPr>
        <w:t>י</w:t>
      </w:r>
      <w:r w:rsidRPr="00670A1E">
        <w:rPr>
          <w:rFonts w:hint="cs"/>
          <w:rtl/>
        </w:rPr>
        <w:t>בוי אש  וכן דרישות הספיקה לצרכים סניטרים המוגדרות בהוראות למתקני תברואה של משרד הפנים (</w:t>
      </w:r>
      <w:proofErr w:type="spellStart"/>
      <w:r w:rsidRPr="00670A1E">
        <w:rPr>
          <w:rFonts w:hint="cs"/>
          <w:rtl/>
        </w:rPr>
        <w:t>הל"ת</w:t>
      </w:r>
      <w:proofErr w:type="spellEnd"/>
      <w:r w:rsidRPr="00670A1E">
        <w:rPr>
          <w:rFonts w:hint="cs"/>
          <w:rtl/>
        </w:rPr>
        <w:t xml:space="preserve">). </w:t>
      </w:r>
    </w:p>
    <w:p w14:paraId="61AAB761" w14:textId="42BD4249" w:rsidR="00670A1E" w:rsidRDefault="00670A1E" w:rsidP="00670A1E">
      <w:pPr>
        <w:pStyle w:val="aa"/>
        <w:numPr>
          <w:ilvl w:val="0"/>
          <w:numId w:val="8"/>
        </w:numPr>
        <w:jc w:val="left"/>
      </w:pPr>
      <w:r w:rsidRPr="00670A1E">
        <w:rPr>
          <w:rFonts w:hint="cs"/>
          <w:rtl/>
        </w:rPr>
        <w:lastRenderedPageBreak/>
        <w:t xml:space="preserve">החישובים מבוססים על רשת אמינה. כל מערכת ציבורית נחשבת לאמינה אלא אם אינה כזאת כמוגדר בתקני </w:t>
      </w:r>
      <w:r>
        <w:t>NFPA</w:t>
      </w:r>
      <w:r>
        <w:rPr>
          <w:rFonts w:hint="cs"/>
          <w:rtl/>
        </w:rPr>
        <w:t xml:space="preserve"> (כלומר צנרת המים טבעתית, בק</w:t>
      </w:r>
      <w:r w:rsidRPr="00670A1E">
        <w:rPr>
          <w:rFonts w:hint="cs"/>
          <w:rtl/>
        </w:rPr>
        <w:t>טר</w:t>
      </w:r>
      <w:r>
        <w:rPr>
          <w:rFonts w:hint="cs"/>
          <w:rtl/>
        </w:rPr>
        <w:t>י</w:t>
      </w:r>
      <w:r w:rsidRPr="00670A1E">
        <w:rPr>
          <w:rFonts w:hint="cs"/>
          <w:rtl/>
        </w:rPr>
        <w:t>ם של "6 לפחות מוזנים ממערך מגובה גנראטור וכן בדיקת אופ</w:t>
      </w:r>
      <w:r>
        <w:rPr>
          <w:rFonts w:hint="cs"/>
          <w:rtl/>
        </w:rPr>
        <w:t>י</w:t>
      </w:r>
      <w:r w:rsidRPr="00670A1E">
        <w:rPr>
          <w:rFonts w:hint="cs"/>
          <w:rtl/>
        </w:rPr>
        <w:t>ין שתעשה עליה תספק את הדרישות המוגדרות).</w:t>
      </w:r>
    </w:p>
    <w:p w14:paraId="783F28F6" w14:textId="7763430B" w:rsidR="00A23B03" w:rsidRDefault="00040409" w:rsidP="00753AA7">
      <w:pPr>
        <w:pStyle w:val="aa"/>
        <w:numPr>
          <w:ilvl w:val="0"/>
          <w:numId w:val="8"/>
        </w:numPr>
        <w:jc w:val="left"/>
      </w:pPr>
      <w:r w:rsidRPr="003F2403">
        <w:rPr>
          <w:rtl/>
        </w:rPr>
        <w:t>מים לכיבוי אש</w:t>
      </w:r>
      <w:r w:rsidR="00A23B03">
        <w:rPr>
          <w:rFonts w:hint="cs"/>
          <w:rtl/>
        </w:rPr>
        <w:t>:</w:t>
      </w:r>
      <w:r>
        <w:rPr>
          <w:rtl/>
        </w:rPr>
        <w:t xml:space="preserve"> </w:t>
      </w:r>
      <w:r w:rsidR="00753AA7">
        <w:rPr>
          <w:rFonts w:hint="cs"/>
          <w:rtl/>
        </w:rPr>
        <w:t xml:space="preserve">הדרישה  ( כמות המים / לחץ נדרש  )תיקבע לפי </w:t>
      </w:r>
      <w:r>
        <w:rPr>
          <w:rtl/>
        </w:rPr>
        <w:t xml:space="preserve">רמת סיכון </w:t>
      </w:r>
      <w:r w:rsidR="00753AA7">
        <w:rPr>
          <w:rFonts w:hint="cs"/>
          <w:rtl/>
        </w:rPr>
        <w:t>שת</w:t>
      </w:r>
      <w:r w:rsidR="00B8277D">
        <w:rPr>
          <w:rFonts w:hint="cs"/>
          <w:rtl/>
        </w:rPr>
        <w:t>יקבע ע"י יועץ בטיחות של הקבלן</w:t>
      </w:r>
      <w:r w:rsidR="00753AA7">
        <w:rPr>
          <w:rFonts w:hint="cs"/>
          <w:rtl/>
        </w:rPr>
        <w:t>.</w:t>
      </w:r>
    </w:p>
    <w:p w14:paraId="1DD31C58" w14:textId="77777777" w:rsidR="00753AA7" w:rsidRDefault="00040409" w:rsidP="00B8277D">
      <w:pPr>
        <w:pStyle w:val="aa"/>
        <w:numPr>
          <w:ilvl w:val="0"/>
          <w:numId w:val="8"/>
        </w:numPr>
        <w:jc w:val="left"/>
      </w:pPr>
      <w:r w:rsidRPr="003F2403">
        <w:rPr>
          <w:rtl/>
        </w:rPr>
        <w:t>מי רשת לצריכה</w:t>
      </w:r>
      <w:r w:rsidR="00A23B03">
        <w:rPr>
          <w:rFonts w:hint="cs"/>
          <w:rtl/>
        </w:rPr>
        <w:t xml:space="preserve">: </w:t>
      </w:r>
      <w:r>
        <w:rPr>
          <w:rtl/>
        </w:rPr>
        <w:t>לפי האפיון במתקן ישהו ע</w:t>
      </w:r>
      <w:r w:rsidRPr="006C19D8">
        <w:rPr>
          <w:rtl/>
        </w:rPr>
        <w:t xml:space="preserve">ד </w:t>
      </w:r>
      <w:r w:rsidR="00B8277D">
        <w:rPr>
          <w:rFonts w:hint="cs"/>
          <w:b/>
          <w:bCs/>
          <w:rtl/>
        </w:rPr>
        <w:t>1</w:t>
      </w:r>
      <w:r w:rsidR="00A23B03" w:rsidRPr="006C19D8">
        <w:rPr>
          <w:rFonts w:hint="cs"/>
          <w:b/>
          <w:bCs/>
          <w:rtl/>
        </w:rPr>
        <w:t>0</w:t>
      </w:r>
      <w:r w:rsidR="00A23B03" w:rsidRPr="006C19D8">
        <w:rPr>
          <w:rFonts w:hint="cs"/>
          <w:rtl/>
        </w:rPr>
        <w:t xml:space="preserve"> </w:t>
      </w:r>
      <w:r>
        <w:rPr>
          <w:rtl/>
        </w:rPr>
        <w:t>אנשים בו זמנית.</w:t>
      </w:r>
      <w:r w:rsidR="00A23B03">
        <w:rPr>
          <w:rFonts w:hint="cs"/>
          <w:rtl/>
        </w:rPr>
        <w:t xml:space="preserve"> </w:t>
      </w:r>
    </w:p>
    <w:p w14:paraId="5AAA1BE3" w14:textId="2AA6BD4F" w:rsidR="00753AA7" w:rsidRPr="00753AA7" w:rsidRDefault="00040409" w:rsidP="00753AA7">
      <w:pPr>
        <w:pStyle w:val="aa"/>
        <w:numPr>
          <w:ilvl w:val="0"/>
          <w:numId w:val="8"/>
        </w:numPr>
        <w:jc w:val="left"/>
      </w:pPr>
      <w:r>
        <w:rPr>
          <w:rtl/>
        </w:rPr>
        <w:t>המערכת תבוצע לפי הוראות למתקני</w:t>
      </w:r>
      <w:r w:rsidR="00A23B03">
        <w:rPr>
          <w:rtl/>
        </w:rPr>
        <w:t xml:space="preserve"> תברואה (</w:t>
      </w:r>
      <w:proofErr w:type="spellStart"/>
      <w:r w:rsidR="00A23B03">
        <w:rPr>
          <w:rtl/>
        </w:rPr>
        <w:t>הל"ת</w:t>
      </w:r>
      <w:proofErr w:type="spellEnd"/>
      <w:r w:rsidR="00A23B03">
        <w:rPr>
          <w:rtl/>
        </w:rPr>
        <w:t>) במהדורתו האחרונה</w:t>
      </w:r>
    </w:p>
    <w:p w14:paraId="7B49F1FE" w14:textId="77777777" w:rsidR="00C231A8" w:rsidRDefault="00B8277D" w:rsidP="00C231A8">
      <w:pPr>
        <w:pStyle w:val="aa"/>
        <w:numPr>
          <w:ilvl w:val="0"/>
          <w:numId w:val="8"/>
        </w:numPr>
        <w:jc w:val="left"/>
      </w:pPr>
      <w:r>
        <w:rPr>
          <w:rtl/>
        </w:rPr>
        <w:t xml:space="preserve">מיקום החיבור בקרבת </w:t>
      </w:r>
      <w:r>
        <w:rPr>
          <w:rFonts w:hint="cs"/>
          <w:rtl/>
        </w:rPr>
        <w:t xml:space="preserve">מבנה האוהל </w:t>
      </w:r>
      <w:r w:rsidR="00040409">
        <w:rPr>
          <w:rtl/>
        </w:rPr>
        <w:t xml:space="preserve"> ולא יותר מ- </w:t>
      </w:r>
      <w:r w:rsidR="00C231A8">
        <w:rPr>
          <w:rFonts w:hint="cs"/>
          <w:rtl/>
        </w:rPr>
        <w:t>5</w:t>
      </w:r>
      <w:r w:rsidR="00DE6E6F">
        <w:rPr>
          <w:rtl/>
        </w:rPr>
        <w:t xml:space="preserve"> מ</w:t>
      </w:r>
      <w:r w:rsidR="00DE6E6F">
        <w:rPr>
          <w:rFonts w:hint="cs"/>
          <w:rtl/>
        </w:rPr>
        <w:t>טר</w:t>
      </w:r>
      <w:r w:rsidR="00040409">
        <w:rPr>
          <w:rtl/>
        </w:rPr>
        <w:t xml:space="preserve"> ממנ</w:t>
      </w:r>
      <w:r w:rsidR="00C231A8">
        <w:rPr>
          <w:rFonts w:hint="cs"/>
          <w:rtl/>
        </w:rPr>
        <w:t>ו</w:t>
      </w:r>
    </w:p>
    <w:p w14:paraId="200A3CC6" w14:textId="5ED588A5" w:rsidR="00040409" w:rsidRDefault="00040409" w:rsidP="00C231A8">
      <w:pPr>
        <w:pStyle w:val="aa"/>
        <w:numPr>
          <w:ilvl w:val="0"/>
          <w:numId w:val="8"/>
        </w:numPr>
        <w:jc w:val="left"/>
      </w:pPr>
      <w:r>
        <w:rPr>
          <w:rtl/>
        </w:rPr>
        <w:t xml:space="preserve">בעלי הקרקע יתקינו צינור עם </w:t>
      </w:r>
      <w:r w:rsidR="002A25EA">
        <w:rPr>
          <w:rFonts w:hint="cs"/>
          <w:rtl/>
        </w:rPr>
        <w:t>אוגן</w:t>
      </w:r>
      <w:r>
        <w:rPr>
          <w:rtl/>
        </w:rPr>
        <w:t xml:space="preserve"> בקוטר המתאים אליו יתחבר הקבלן  שיבצע את מתחם ה</w:t>
      </w:r>
      <w:r w:rsidR="00476903">
        <w:rPr>
          <w:rFonts w:hint="cs"/>
          <w:rtl/>
        </w:rPr>
        <w:t>אוהל</w:t>
      </w:r>
      <w:r>
        <w:rPr>
          <w:rtl/>
        </w:rPr>
        <w:t>. גמל הכולל מערכות סינון ומניה יותקן על ידי הקבלן שי</w:t>
      </w:r>
      <w:r w:rsidR="00A23B03">
        <w:rPr>
          <w:rtl/>
        </w:rPr>
        <w:t xml:space="preserve">בצע את </w:t>
      </w:r>
      <w:r w:rsidR="00B8277D">
        <w:rPr>
          <w:rFonts w:hint="cs"/>
          <w:rtl/>
        </w:rPr>
        <w:t>אוהל</w:t>
      </w:r>
      <w:r w:rsidR="00A23B03">
        <w:rPr>
          <w:rtl/>
        </w:rPr>
        <w:t xml:space="preserve"> ה</w:t>
      </w:r>
      <w:r w:rsidR="00476903">
        <w:rPr>
          <w:rFonts w:hint="cs"/>
          <w:rtl/>
        </w:rPr>
        <w:t>אוהל</w:t>
      </w:r>
      <w:r w:rsidR="00476903">
        <w:rPr>
          <w:rtl/>
        </w:rPr>
        <w:t xml:space="preserve"> ב</w:t>
      </w:r>
      <w:r w:rsidR="00476903">
        <w:rPr>
          <w:rFonts w:hint="cs"/>
          <w:rtl/>
        </w:rPr>
        <w:t>נק' מוגדרת שתאושר ע"י בעל הקרקע.</w:t>
      </w:r>
      <w:r w:rsidR="00A23B03">
        <w:rPr>
          <w:rtl/>
        </w:rPr>
        <w:t xml:space="preserve"> </w:t>
      </w:r>
    </w:p>
    <w:p w14:paraId="43CA2F4D" w14:textId="397E416C" w:rsidR="00040409" w:rsidRPr="003F2403" w:rsidRDefault="00040409" w:rsidP="00ED7841">
      <w:pPr>
        <w:pStyle w:val="aa"/>
        <w:numPr>
          <w:ilvl w:val="0"/>
          <w:numId w:val="8"/>
        </w:numPr>
        <w:jc w:val="left"/>
        <w:rPr>
          <w:rtl/>
        </w:rPr>
      </w:pPr>
      <w:r>
        <w:rPr>
          <w:rtl/>
        </w:rPr>
        <w:t>מיקום סופי של ה</w:t>
      </w:r>
      <w:r w:rsidR="00B8277D">
        <w:rPr>
          <w:rtl/>
        </w:rPr>
        <w:t>חיבור ואופיו</w:t>
      </w:r>
      <w:r w:rsidR="00B8277D">
        <w:rPr>
          <w:rFonts w:hint="cs"/>
          <w:rtl/>
        </w:rPr>
        <w:t xml:space="preserve"> </w:t>
      </w:r>
      <w:r>
        <w:rPr>
          <w:rtl/>
        </w:rPr>
        <w:t xml:space="preserve"> בת</w:t>
      </w:r>
      <w:r w:rsidR="00D479EA">
        <w:rPr>
          <w:rtl/>
        </w:rPr>
        <w:t xml:space="preserve">אום עם הקבלן שיבצע את </w:t>
      </w:r>
      <w:r w:rsidR="00B8277D">
        <w:rPr>
          <w:rFonts w:hint="cs"/>
          <w:rtl/>
        </w:rPr>
        <w:t>אוהל ה</w:t>
      </w:r>
      <w:r w:rsidR="00ED7841">
        <w:rPr>
          <w:rFonts w:hint="cs"/>
          <w:rtl/>
        </w:rPr>
        <w:t>מזמין</w:t>
      </w:r>
    </w:p>
    <w:p w14:paraId="3E857FBB" w14:textId="77777777" w:rsidR="00040409" w:rsidRDefault="00040409" w:rsidP="003F2403">
      <w:pPr>
        <w:jc w:val="left"/>
        <w:rPr>
          <w:rtl/>
        </w:rPr>
      </w:pPr>
    </w:p>
    <w:p w14:paraId="79D85CC5" w14:textId="77777777" w:rsidR="005D2F13" w:rsidRDefault="005D2F13" w:rsidP="003F2403">
      <w:pPr>
        <w:jc w:val="left"/>
        <w:rPr>
          <w:rtl/>
        </w:rPr>
      </w:pPr>
    </w:p>
    <w:p w14:paraId="2281EBD9" w14:textId="77777777" w:rsidR="00040409" w:rsidRPr="00D479EA" w:rsidRDefault="00040409" w:rsidP="00D479EA">
      <w:pPr>
        <w:numPr>
          <w:ilvl w:val="0"/>
          <w:numId w:val="2"/>
        </w:numPr>
        <w:jc w:val="left"/>
        <w:rPr>
          <w:b/>
          <w:bCs/>
          <w:u w:val="single"/>
        </w:rPr>
      </w:pPr>
      <w:r w:rsidRPr="00D479EA">
        <w:rPr>
          <w:b/>
          <w:bCs/>
          <w:u w:val="single"/>
          <w:rtl/>
        </w:rPr>
        <w:t xml:space="preserve">לוח זמנים </w:t>
      </w:r>
    </w:p>
    <w:p w14:paraId="43F72D14" w14:textId="442E91AB" w:rsidR="007A1BA1" w:rsidRDefault="00040409" w:rsidP="00254D1D">
      <w:pPr>
        <w:pStyle w:val="aa"/>
        <w:ind w:left="1080"/>
        <w:jc w:val="left"/>
        <w:rPr>
          <w:rtl/>
        </w:rPr>
      </w:pPr>
      <w:r>
        <w:rPr>
          <w:rtl/>
        </w:rPr>
        <w:t>בתוך 14 יום מחתימת הסכם יעבירו בעלי הקרקע לוח זמנים להשלמת כל העבודות שבאחריותם בנוגע לפרויקט זה</w:t>
      </w:r>
      <w:r w:rsidR="007A1BA1">
        <w:rPr>
          <w:rFonts w:hint="cs"/>
          <w:rtl/>
        </w:rPr>
        <w:t>( כגון פינוי שטח , מיקום נק' התחברות , מיפוי תת קרקעי של תוואי תשתיו</w:t>
      </w:r>
      <w:r w:rsidR="007A1BA1">
        <w:rPr>
          <w:rFonts w:hint="eastAsia"/>
          <w:rtl/>
        </w:rPr>
        <w:t>ת</w:t>
      </w:r>
      <w:r w:rsidR="007A1BA1">
        <w:rPr>
          <w:rFonts w:hint="cs"/>
          <w:rtl/>
        </w:rPr>
        <w:t xml:space="preserve"> וכ"ו )</w:t>
      </w:r>
      <w:r>
        <w:rPr>
          <w:rtl/>
        </w:rPr>
        <w:t>.</w:t>
      </w:r>
    </w:p>
    <w:p w14:paraId="6D419F2C" w14:textId="376302DF" w:rsidR="00040409" w:rsidRPr="00CE1FEA" w:rsidRDefault="00040409" w:rsidP="00FD2B11">
      <w:pPr>
        <w:pStyle w:val="aa"/>
        <w:ind w:left="1080"/>
        <w:jc w:val="left"/>
      </w:pPr>
      <w:r>
        <w:rPr>
          <w:rtl/>
        </w:rPr>
        <w:t xml:space="preserve"> לוח הזמנים יוגש בתוכנת </w:t>
      </w:r>
      <w:r>
        <w:t xml:space="preserve">MS PROJECT </w:t>
      </w:r>
      <w:r w:rsidR="00254D1D">
        <w:rPr>
          <w:rFonts w:hint="cs"/>
          <w:rtl/>
        </w:rPr>
        <w:t xml:space="preserve"> </w:t>
      </w:r>
      <w:r>
        <w:rPr>
          <w:rtl/>
        </w:rPr>
        <w:t>גרסה 200</w:t>
      </w:r>
      <w:r w:rsidR="007A1BA1">
        <w:rPr>
          <w:rFonts w:hint="cs"/>
          <w:rtl/>
        </w:rPr>
        <w:t>7</w:t>
      </w:r>
      <w:r>
        <w:rPr>
          <w:rtl/>
        </w:rPr>
        <w:t>. לוח הזמנים יכלול את כל הפעילויות הדרושות להשלמת עבודות בעלי הקרקע כולל עבודו</w:t>
      </w:r>
      <w:r w:rsidR="00D479EA">
        <w:rPr>
          <w:rtl/>
        </w:rPr>
        <w:t>ת או פעילויות של אחרים ושל ה</w:t>
      </w:r>
      <w:r w:rsidR="00FD2B11">
        <w:rPr>
          <w:rFonts w:hint="cs"/>
          <w:rtl/>
        </w:rPr>
        <w:t>מזמין</w:t>
      </w:r>
    </w:p>
    <w:p w14:paraId="098455CC" w14:textId="77777777" w:rsidR="00040409" w:rsidRDefault="00040409" w:rsidP="00475CC5">
      <w:pPr>
        <w:ind w:left="720"/>
        <w:jc w:val="left"/>
        <w:rPr>
          <w:rtl/>
        </w:rPr>
      </w:pPr>
    </w:p>
    <w:p w14:paraId="34DC1B7F" w14:textId="77777777" w:rsidR="00040409" w:rsidRPr="003F2403" w:rsidRDefault="00040409" w:rsidP="006C543F">
      <w:pPr>
        <w:ind w:left="720"/>
        <w:jc w:val="left"/>
        <w:rPr>
          <w:rtl/>
        </w:rPr>
      </w:pPr>
    </w:p>
    <w:sectPr w:rsidR="00040409" w:rsidRPr="003F2403" w:rsidSect="0009234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lowerLetter"/>
      </w:endnotePr>
      <w:pgSz w:w="11907" w:h="16840" w:code="9"/>
      <w:pgMar w:top="1440" w:right="1797" w:bottom="1440" w:left="1797" w:header="720" w:footer="39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6ACE4C" w14:textId="77777777" w:rsidR="005D634C" w:rsidRDefault="005D634C">
      <w:r>
        <w:separator/>
      </w:r>
    </w:p>
  </w:endnote>
  <w:endnote w:type="continuationSeparator" w:id="0">
    <w:p w14:paraId="0769EC3C" w14:textId="77777777" w:rsidR="005D634C" w:rsidRDefault="005D63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246CCD" w14:textId="77777777" w:rsidR="00B0083D" w:rsidRDefault="00B0083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BC363" w14:textId="3AF61317" w:rsidR="00040409" w:rsidRDefault="00040409" w:rsidP="008B38E5">
    <w:pPr>
      <w:pStyle w:val="a3"/>
      <w:tabs>
        <w:tab w:val="clear" w:pos="4153"/>
        <w:tab w:val="clear" w:pos="8306"/>
      </w:tabs>
      <w:bidi w:val="0"/>
      <w:ind w:left="-1418" w:right="-1468"/>
      <w:jc w:val="center"/>
      <w:rPr>
        <w:rtl/>
      </w:rPr>
    </w:pPr>
    <w:r>
      <w:rPr>
        <w:rtl/>
      </w:rPr>
      <w:tab/>
    </w:r>
  </w:p>
  <w:p w14:paraId="10C0B3F0" w14:textId="77777777" w:rsidR="00040409" w:rsidRDefault="00040409">
    <w:pPr>
      <w:pStyle w:val="a5"/>
      <w:rPr>
        <w:szCs w:val="2"/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7560A8" w14:textId="77777777" w:rsidR="00B0083D" w:rsidRDefault="00B0083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740BF1" w14:textId="77777777" w:rsidR="005D634C" w:rsidRDefault="005D634C">
      <w:r>
        <w:separator/>
      </w:r>
    </w:p>
  </w:footnote>
  <w:footnote w:type="continuationSeparator" w:id="0">
    <w:p w14:paraId="3B83FD46" w14:textId="77777777" w:rsidR="005D634C" w:rsidRDefault="005D63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4A5C3B" w14:textId="77777777" w:rsidR="00B0083D" w:rsidRDefault="00B0083D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5E2C35" w14:textId="77777777" w:rsidR="00B0083D" w:rsidRDefault="00B0083D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AC0A3F" w14:textId="77777777" w:rsidR="00B0083D" w:rsidRDefault="00B0083D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F0401B"/>
    <w:multiLevelType w:val="hybridMultilevel"/>
    <w:tmpl w:val="37F03A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1021948"/>
    <w:multiLevelType w:val="hybridMultilevel"/>
    <w:tmpl w:val="0E5E84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647215"/>
    <w:multiLevelType w:val="hybridMultilevel"/>
    <w:tmpl w:val="C1988E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11F533E"/>
    <w:multiLevelType w:val="hybridMultilevel"/>
    <w:tmpl w:val="6090E1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023CB8"/>
    <w:multiLevelType w:val="multilevel"/>
    <w:tmpl w:val="0CD8321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cs="Times New Roman" w:hint="default"/>
      </w:rPr>
    </w:lvl>
  </w:abstractNum>
  <w:abstractNum w:abstractNumId="5" w15:restartNumberingAfterBreak="0">
    <w:nsid w:val="707B7638"/>
    <w:multiLevelType w:val="multilevel"/>
    <w:tmpl w:val="070E143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Times New Roman"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cs="Times New Roman" w:hint="default"/>
        <w:u w:val="none"/>
      </w:rPr>
    </w:lvl>
  </w:abstractNum>
  <w:abstractNum w:abstractNumId="6" w15:restartNumberingAfterBreak="0">
    <w:nsid w:val="74E55144"/>
    <w:multiLevelType w:val="hybridMultilevel"/>
    <w:tmpl w:val="BF62C1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95B6D06"/>
    <w:multiLevelType w:val="hybridMultilevel"/>
    <w:tmpl w:val="C136BE5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DF61B26"/>
    <w:multiLevelType w:val="hybridMultilevel"/>
    <w:tmpl w:val="F3F0C9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2"/>
  </w:num>
  <w:num w:numId="5">
    <w:abstractNumId w:val="6"/>
  </w:num>
  <w:num w:numId="6">
    <w:abstractNumId w:val="7"/>
  </w:num>
  <w:num w:numId="7">
    <w:abstractNumId w:val="3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47D"/>
    <w:rsid w:val="000129C6"/>
    <w:rsid w:val="00014EC0"/>
    <w:rsid w:val="00040409"/>
    <w:rsid w:val="000814BD"/>
    <w:rsid w:val="0009234F"/>
    <w:rsid w:val="000A33F6"/>
    <w:rsid w:val="000A43C9"/>
    <w:rsid w:val="00114301"/>
    <w:rsid w:val="001143F7"/>
    <w:rsid w:val="00127D85"/>
    <w:rsid w:val="001A1085"/>
    <w:rsid w:val="001C667F"/>
    <w:rsid w:val="001D42F9"/>
    <w:rsid w:val="001E27D8"/>
    <w:rsid w:val="001E35EF"/>
    <w:rsid w:val="002021FE"/>
    <w:rsid w:val="00207E3F"/>
    <w:rsid w:val="00217AB1"/>
    <w:rsid w:val="00233AB4"/>
    <w:rsid w:val="002363E8"/>
    <w:rsid w:val="00254D1D"/>
    <w:rsid w:val="0028087C"/>
    <w:rsid w:val="002914F8"/>
    <w:rsid w:val="002A25EA"/>
    <w:rsid w:val="002B0682"/>
    <w:rsid w:val="002C6E05"/>
    <w:rsid w:val="002E0FE0"/>
    <w:rsid w:val="00316789"/>
    <w:rsid w:val="00337445"/>
    <w:rsid w:val="00341044"/>
    <w:rsid w:val="00353ABF"/>
    <w:rsid w:val="003632D5"/>
    <w:rsid w:val="00386060"/>
    <w:rsid w:val="003D44F1"/>
    <w:rsid w:val="003F2403"/>
    <w:rsid w:val="00425C21"/>
    <w:rsid w:val="00441E10"/>
    <w:rsid w:val="00451E42"/>
    <w:rsid w:val="00457F0C"/>
    <w:rsid w:val="00475CC5"/>
    <w:rsid w:val="00476903"/>
    <w:rsid w:val="00493AA2"/>
    <w:rsid w:val="0049447D"/>
    <w:rsid w:val="004B7793"/>
    <w:rsid w:val="005058D8"/>
    <w:rsid w:val="00565206"/>
    <w:rsid w:val="0058389A"/>
    <w:rsid w:val="005D2F13"/>
    <w:rsid w:val="005D634C"/>
    <w:rsid w:val="00616FF2"/>
    <w:rsid w:val="006309C8"/>
    <w:rsid w:val="00640229"/>
    <w:rsid w:val="006533DB"/>
    <w:rsid w:val="006607ED"/>
    <w:rsid w:val="00670A1E"/>
    <w:rsid w:val="0068191C"/>
    <w:rsid w:val="00681A30"/>
    <w:rsid w:val="006C19D8"/>
    <w:rsid w:val="006C4087"/>
    <w:rsid w:val="006C543F"/>
    <w:rsid w:val="006F3B05"/>
    <w:rsid w:val="00713355"/>
    <w:rsid w:val="00741D2F"/>
    <w:rsid w:val="0074456F"/>
    <w:rsid w:val="00751E16"/>
    <w:rsid w:val="007523DA"/>
    <w:rsid w:val="00753AA7"/>
    <w:rsid w:val="00753EF7"/>
    <w:rsid w:val="007551C8"/>
    <w:rsid w:val="007A1BA1"/>
    <w:rsid w:val="007D29F9"/>
    <w:rsid w:val="007E4C17"/>
    <w:rsid w:val="00806A18"/>
    <w:rsid w:val="0081072E"/>
    <w:rsid w:val="00817EA5"/>
    <w:rsid w:val="00855A68"/>
    <w:rsid w:val="00862A75"/>
    <w:rsid w:val="0087046D"/>
    <w:rsid w:val="008719D0"/>
    <w:rsid w:val="00883F45"/>
    <w:rsid w:val="008B38E5"/>
    <w:rsid w:val="008E0305"/>
    <w:rsid w:val="00947E2B"/>
    <w:rsid w:val="009A4A24"/>
    <w:rsid w:val="009A73CE"/>
    <w:rsid w:val="009D26A7"/>
    <w:rsid w:val="009D39F3"/>
    <w:rsid w:val="009D70CF"/>
    <w:rsid w:val="009E5374"/>
    <w:rsid w:val="009E5D96"/>
    <w:rsid w:val="009F4A23"/>
    <w:rsid w:val="00A01C50"/>
    <w:rsid w:val="00A23B03"/>
    <w:rsid w:val="00A47249"/>
    <w:rsid w:val="00AC6591"/>
    <w:rsid w:val="00AF1163"/>
    <w:rsid w:val="00B0083D"/>
    <w:rsid w:val="00B220E3"/>
    <w:rsid w:val="00B5353B"/>
    <w:rsid w:val="00B56F4A"/>
    <w:rsid w:val="00B61844"/>
    <w:rsid w:val="00B70870"/>
    <w:rsid w:val="00B7600D"/>
    <w:rsid w:val="00B8277D"/>
    <w:rsid w:val="00BC38EF"/>
    <w:rsid w:val="00BE2C13"/>
    <w:rsid w:val="00BE4A46"/>
    <w:rsid w:val="00C0762B"/>
    <w:rsid w:val="00C231A8"/>
    <w:rsid w:val="00C24B38"/>
    <w:rsid w:val="00C36F9D"/>
    <w:rsid w:val="00C42CD9"/>
    <w:rsid w:val="00C45FC5"/>
    <w:rsid w:val="00C60FC3"/>
    <w:rsid w:val="00C61197"/>
    <w:rsid w:val="00C701DB"/>
    <w:rsid w:val="00C7375C"/>
    <w:rsid w:val="00C84FC3"/>
    <w:rsid w:val="00C94590"/>
    <w:rsid w:val="00CA13F2"/>
    <w:rsid w:val="00CE1FEA"/>
    <w:rsid w:val="00D02FAA"/>
    <w:rsid w:val="00D17C23"/>
    <w:rsid w:val="00D479EA"/>
    <w:rsid w:val="00D61E8D"/>
    <w:rsid w:val="00D72C13"/>
    <w:rsid w:val="00D8047D"/>
    <w:rsid w:val="00D95B97"/>
    <w:rsid w:val="00DA3A0E"/>
    <w:rsid w:val="00DE66A6"/>
    <w:rsid w:val="00DE6E6F"/>
    <w:rsid w:val="00E3748B"/>
    <w:rsid w:val="00E84AB0"/>
    <w:rsid w:val="00EB3DD6"/>
    <w:rsid w:val="00EB7F9E"/>
    <w:rsid w:val="00EC00B5"/>
    <w:rsid w:val="00EC50DF"/>
    <w:rsid w:val="00ED4CD1"/>
    <w:rsid w:val="00ED7841"/>
    <w:rsid w:val="00F33DDA"/>
    <w:rsid w:val="00F40DAD"/>
    <w:rsid w:val="00F53FC5"/>
    <w:rsid w:val="00F570FA"/>
    <w:rsid w:val="00F60529"/>
    <w:rsid w:val="00F66F1A"/>
    <w:rsid w:val="00FB636E"/>
    <w:rsid w:val="00FB6DCA"/>
    <w:rsid w:val="00FD2B11"/>
    <w:rsid w:val="00FF1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D11E9FD"/>
  <w15:docId w15:val="{7FD6D1E9-BF68-4D2E-9236-B3095F0EC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234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9234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09234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sid w:val="0009234F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8B38E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locked/>
    <w:rPr>
      <w:rFonts w:cs="Times New Roman"/>
      <w:sz w:val="2"/>
    </w:rPr>
  </w:style>
  <w:style w:type="character" w:styleId="Hyperlink">
    <w:name w:val="Hyperlink"/>
    <w:basedOn w:val="a0"/>
    <w:uiPriority w:val="99"/>
    <w:rsid w:val="006F3B05"/>
    <w:rPr>
      <w:rFonts w:cs="Times New Roman"/>
      <w:color w:val="0000FF"/>
      <w:u w:val="single"/>
    </w:rPr>
  </w:style>
  <w:style w:type="paragraph" w:styleId="aa">
    <w:name w:val="List Paragraph"/>
    <w:basedOn w:val="a"/>
    <w:uiPriority w:val="99"/>
    <w:qFormat/>
    <w:rsid w:val="00DE66A6"/>
    <w:pPr>
      <w:ind w:left="720"/>
      <w:contextualSpacing/>
    </w:pPr>
  </w:style>
  <w:style w:type="character" w:styleId="ab">
    <w:name w:val="annotation reference"/>
    <w:basedOn w:val="a0"/>
    <w:uiPriority w:val="99"/>
    <w:rsid w:val="004B7793"/>
    <w:rPr>
      <w:rFonts w:cs="Times New Roman"/>
      <w:sz w:val="16"/>
      <w:szCs w:val="16"/>
    </w:rPr>
  </w:style>
  <w:style w:type="paragraph" w:styleId="ac">
    <w:name w:val="annotation text"/>
    <w:basedOn w:val="a"/>
    <w:link w:val="ad"/>
    <w:uiPriority w:val="99"/>
    <w:rsid w:val="004B7793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locked/>
    <w:rsid w:val="004B7793"/>
    <w:rPr>
      <w:rFonts w:cs="David"/>
      <w:lang w:bidi="he-IL"/>
    </w:rPr>
  </w:style>
  <w:style w:type="paragraph" w:styleId="ae">
    <w:name w:val="annotation subject"/>
    <w:basedOn w:val="ac"/>
    <w:next w:val="ac"/>
    <w:link w:val="af"/>
    <w:uiPriority w:val="99"/>
    <w:rsid w:val="004B7793"/>
    <w:rPr>
      <w:b/>
      <w:bCs/>
    </w:rPr>
  </w:style>
  <w:style w:type="character" w:customStyle="1" w:styleId="af">
    <w:name w:val="נושא הערה תו"/>
    <w:basedOn w:val="ad"/>
    <w:link w:val="ae"/>
    <w:uiPriority w:val="99"/>
    <w:locked/>
    <w:rsid w:val="004B7793"/>
    <w:rPr>
      <w:rFonts w:cs="David"/>
      <w:b/>
      <w:bCs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538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inon\Desktop\&#1502;&#1499;&#1514;&#1489;%20&#1495;&#1491;&#1513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מכתב חדש</Template>
  <TotalTime>0</TotalTime>
  <Pages>2</Pages>
  <Words>484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Yinon Gal</dc:creator>
  <cp:lastModifiedBy>אלון אבידרור</cp:lastModifiedBy>
  <cp:revision>2</cp:revision>
  <cp:lastPrinted>2013-11-03T16:56:00Z</cp:lastPrinted>
  <dcterms:created xsi:type="dcterms:W3CDTF">2019-07-28T06:18:00Z</dcterms:created>
  <dcterms:modified xsi:type="dcterms:W3CDTF">2019-07-28T06:18:00Z</dcterms:modified>
</cp:coreProperties>
</file>